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54EF" w14:textId="2136A5C7" w:rsidR="00D04804" w:rsidRDefault="00230649">
      <w:r>
        <w:rPr>
          <w:noProof/>
        </w:rPr>
        <mc:AlternateContent>
          <mc:Choice Requires="wpg">
            <w:drawing>
              <wp:anchor distT="0" distB="0" distL="114300" distR="114300" simplePos="0" relativeHeight="251660288" behindDoc="0" locked="0" layoutInCell="1" allowOverlap="1" wp14:anchorId="488275CB" wp14:editId="15AD2762">
                <wp:simplePos x="0" y="0"/>
                <wp:positionH relativeFrom="page">
                  <wp:posOffset>83820</wp:posOffset>
                </wp:positionH>
                <wp:positionV relativeFrom="paragraph">
                  <wp:posOffset>-808355</wp:posOffset>
                </wp:positionV>
                <wp:extent cx="7395845" cy="1788795"/>
                <wp:effectExtent l="0" t="0" r="0" b="20955"/>
                <wp:wrapNone/>
                <wp:docPr id="14" name="Group 14"/>
                <wp:cNvGraphicFramePr/>
                <a:graphic xmlns:a="http://schemas.openxmlformats.org/drawingml/2006/main">
                  <a:graphicData uri="http://schemas.microsoft.com/office/word/2010/wordprocessingGroup">
                    <wpg:wgp>
                      <wpg:cNvGrpSpPr/>
                      <wpg:grpSpPr>
                        <a:xfrm>
                          <a:off x="0" y="0"/>
                          <a:ext cx="7395845" cy="1788795"/>
                          <a:chOff x="0" y="0"/>
                          <a:chExt cx="7395845" cy="1788795"/>
                        </a:xfrm>
                      </wpg:grpSpPr>
                      <pic:pic xmlns:pic="http://schemas.openxmlformats.org/drawingml/2006/picture">
                        <pic:nvPicPr>
                          <pic:cNvPr id="15" name="Picture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95845" cy="1788795"/>
                          </a:xfrm>
                          <a:prstGeom prst="rect">
                            <a:avLst/>
                          </a:prstGeom>
                        </pic:spPr>
                      </pic:pic>
                      <wps:wsp>
                        <wps:cNvPr id="16" name="Rectangle 16"/>
                        <wps:cNvSpPr/>
                        <wps:spPr>
                          <a:xfrm>
                            <a:off x="4660900" y="1517650"/>
                            <a:ext cx="781050" cy="2711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8EBEF38" id="Group 14" o:spid="_x0000_s1026" style="position:absolute;margin-left:6.6pt;margin-top:-63.65pt;width:582.35pt;height:140.85pt;z-index:251660288;mso-position-horizontal-relative:page" coordsize="73958,17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73958;height:17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">
                  <v:imagedata r:id="rId12" o:title=""/>
                </v:shape>
                <v:rect id="Rectangle 16" o:spid="_x0000_s1028" style="position:absolute;left:46609;top:15176;width:7810;height:2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" fillcolor="white [3212]" strokecolor="white [3212]" strokeweight="1pt"/>
                <w10:wrap anchorx="page"/>
              </v:group>
            </w:pict>
          </mc:Fallback>
        </mc:AlternateContent>
      </w:r>
    </w:p>
    <w:p w14:paraId="54AE32A2" w14:textId="77777777" w:rsidR="00281AA5" w:rsidRDefault="00281AA5"/>
    <w:p w14:paraId="39D95A93" w14:textId="77777777" w:rsidR="00281AA5" w:rsidRDefault="00281AA5"/>
    <w:p w14:paraId="62749E8E" w14:textId="77777777" w:rsidR="00281AA5" w:rsidRDefault="00281AA5"/>
    <w:p w14:paraId="2EF38FAB" w14:textId="77777777" w:rsidR="00286D89" w:rsidRDefault="00286D89" w:rsidP="002449C8">
      <w:pPr>
        <w:jc w:val="right"/>
        <w:textAlignment w:val="baseline"/>
        <w:rPr>
          <w:rFonts w:ascii="Calibri" w:hAnsi="Calibri" w:cs="Calibri"/>
          <w:color w:val="000000"/>
        </w:rPr>
      </w:pPr>
    </w:p>
    <w:p w14:paraId="7536F2DA" w14:textId="77777777" w:rsidR="00230649" w:rsidRDefault="00230649" w:rsidP="002449C8">
      <w:pPr>
        <w:jc w:val="right"/>
        <w:textAlignment w:val="baseline"/>
        <w:rPr>
          <w:rFonts w:ascii="Calibri" w:hAnsi="Calibri" w:cs="Calibri"/>
          <w:color w:val="000000"/>
        </w:rPr>
      </w:pPr>
    </w:p>
    <w:p w14:paraId="3C8D85C0" w14:textId="3AF57502" w:rsidR="004A0913" w:rsidRDefault="00A82833" w:rsidP="002379F1">
      <w:pPr>
        <w:jc w:val="right"/>
        <w:textAlignment w:val="baseline"/>
        <w:rPr>
          <w:rFonts w:asciiTheme="minorHAnsi" w:hAnsiTheme="minorHAnsi" w:cstheme="minorHAnsi"/>
        </w:rPr>
      </w:pPr>
      <w:r>
        <w:rPr>
          <w:rFonts w:asciiTheme="minorHAnsi" w:hAnsiTheme="minorHAnsi" w:cstheme="minorHAnsi"/>
        </w:rPr>
        <w:t>23</w:t>
      </w:r>
      <w:r w:rsidRPr="00A82833">
        <w:rPr>
          <w:rFonts w:asciiTheme="minorHAnsi" w:hAnsiTheme="minorHAnsi" w:cstheme="minorHAnsi"/>
          <w:vertAlign w:val="superscript"/>
        </w:rPr>
        <w:t>rd</w:t>
      </w:r>
      <w:r>
        <w:rPr>
          <w:rFonts w:asciiTheme="minorHAnsi" w:hAnsiTheme="minorHAnsi" w:cstheme="minorHAnsi"/>
        </w:rPr>
        <w:t xml:space="preserve"> February 2026</w:t>
      </w:r>
    </w:p>
    <w:p w14:paraId="7A35CF82" w14:textId="77777777" w:rsidR="00A82833" w:rsidRDefault="00A82833" w:rsidP="00A82833">
      <w:pPr>
        <w:textAlignment w:val="baseline"/>
        <w:rPr>
          <w:rFonts w:asciiTheme="minorHAnsi" w:hAnsiTheme="minorHAnsi" w:cstheme="minorHAnsi"/>
          <w:b/>
          <w:bCs/>
        </w:rPr>
      </w:pPr>
      <w:r w:rsidRPr="00A82833">
        <w:rPr>
          <w:rFonts w:asciiTheme="minorHAnsi" w:hAnsiTheme="minorHAnsi" w:cstheme="minorHAnsi"/>
          <w:b/>
          <w:bCs/>
        </w:rPr>
        <w:t>Dear Parent/Carer,</w:t>
      </w:r>
    </w:p>
    <w:p w14:paraId="27A34250" w14:textId="77777777" w:rsidR="00A82833" w:rsidRPr="00A82833" w:rsidRDefault="00A82833" w:rsidP="00A82833">
      <w:pPr>
        <w:textAlignment w:val="baseline"/>
        <w:rPr>
          <w:rFonts w:asciiTheme="minorHAnsi" w:hAnsiTheme="minorHAnsi" w:cstheme="minorHAnsi"/>
        </w:rPr>
      </w:pPr>
    </w:p>
    <w:p w14:paraId="612EBDF9" w14:textId="0428BD22" w:rsidR="00970825" w:rsidRPr="00970825" w:rsidRDefault="005531D1" w:rsidP="00970825">
      <w:pPr>
        <w:textAlignment w:val="baseline"/>
        <w:rPr>
          <w:rFonts w:asciiTheme="minorHAnsi" w:hAnsiTheme="minorHAnsi" w:cstheme="minorHAnsi"/>
        </w:rPr>
      </w:pPr>
      <w:r w:rsidRPr="005531D1">
        <w:rPr>
          <w:rFonts w:asciiTheme="minorHAnsi" w:hAnsiTheme="minorHAnsi" w:cstheme="minorHAnsi"/>
        </w:rPr>
        <w:t xml:space="preserve">Thank you again for kindly agreeing to come into school to talk to the children about your job as part of our Careers Week. </w:t>
      </w:r>
      <w:r w:rsidR="0044291E" w:rsidRPr="0044291E">
        <w:rPr>
          <w:rFonts w:asciiTheme="minorHAnsi" w:hAnsiTheme="minorHAnsi" w:cstheme="minorHAnsi"/>
        </w:rPr>
        <w:t xml:space="preserve">Hearing directly from adults in a wide range of professions really helps broaden children’s understanding of the world of work, </w:t>
      </w:r>
      <w:r w:rsidR="00B9573F">
        <w:rPr>
          <w:rFonts w:asciiTheme="minorHAnsi" w:hAnsiTheme="minorHAnsi" w:cstheme="minorHAnsi"/>
        </w:rPr>
        <w:t>sparks</w:t>
      </w:r>
      <w:r w:rsidR="0044291E" w:rsidRPr="0044291E">
        <w:rPr>
          <w:rFonts w:asciiTheme="minorHAnsi" w:hAnsiTheme="minorHAnsi" w:cstheme="minorHAnsi"/>
        </w:rPr>
        <w:t xml:space="preserve"> their curiosity, and encourages them to think about the many opportunities available to them in the future.</w:t>
      </w:r>
      <w:r w:rsidR="0044291E">
        <w:rPr>
          <w:rFonts w:asciiTheme="minorHAnsi" w:hAnsiTheme="minorHAnsi" w:cstheme="minorHAnsi"/>
        </w:rPr>
        <w:t xml:space="preserve">  </w:t>
      </w:r>
      <w:r w:rsidR="00970825">
        <w:rPr>
          <w:rFonts w:asciiTheme="minorHAnsi" w:hAnsiTheme="minorHAnsi" w:cstheme="minorHAnsi"/>
        </w:rPr>
        <w:t>M</w:t>
      </w:r>
      <w:r w:rsidR="00970825" w:rsidRPr="00970825">
        <w:rPr>
          <w:rFonts w:asciiTheme="minorHAnsi" w:hAnsiTheme="minorHAnsi" w:cstheme="minorHAnsi"/>
        </w:rPr>
        <w:t>edical roles fascinate the children, and hearing directly from someone working in the field makes the experience so meaningful for them.</w:t>
      </w:r>
    </w:p>
    <w:p w14:paraId="5247C587" w14:textId="77777777" w:rsidR="00970825" w:rsidRDefault="00970825" w:rsidP="005531D1">
      <w:pPr>
        <w:textAlignment w:val="baseline"/>
        <w:rPr>
          <w:rFonts w:asciiTheme="minorHAnsi" w:hAnsiTheme="minorHAnsi" w:cstheme="minorHAnsi"/>
        </w:rPr>
      </w:pPr>
    </w:p>
    <w:p w14:paraId="2EE8A773" w14:textId="77777777" w:rsidR="00C65617" w:rsidRPr="00C65617" w:rsidRDefault="00C65617" w:rsidP="00C65617">
      <w:pPr>
        <w:textAlignment w:val="baseline"/>
        <w:rPr>
          <w:rFonts w:asciiTheme="minorHAnsi" w:hAnsiTheme="minorHAnsi" w:cstheme="minorHAnsi"/>
        </w:rPr>
      </w:pPr>
      <w:r w:rsidRPr="00C65617">
        <w:rPr>
          <w:rFonts w:asciiTheme="minorHAnsi" w:hAnsiTheme="minorHAnsi" w:cstheme="minorHAnsi"/>
        </w:rPr>
        <w:t>To help you prepare, here is a little guidance for the session.</w:t>
      </w:r>
    </w:p>
    <w:p w14:paraId="72C984B7" w14:textId="77777777" w:rsidR="005531D1" w:rsidRPr="005531D1" w:rsidRDefault="005531D1" w:rsidP="005531D1">
      <w:pPr>
        <w:textAlignment w:val="baseline"/>
        <w:rPr>
          <w:rFonts w:asciiTheme="minorHAnsi" w:hAnsiTheme="minorHAnsi" w:cstheme="minorHAnsi"/>
        </w:rPr>
      </w:pPr>
    </w:p>
    <w:p w14:paraId="75CB93DD" w14:textId="1E32B12B" w:rsidR="008626D0" w:rsidRDefault="005531D1" w:rsidP="005531D1">
      <w:pPr>
        <w:textAlignment w:val="baseline"/>
        <w:rPr>
          <w:rFonts w:asciiTheme="minorHAnsi" w:hAnsiTheme="minorHAnsi" w:cstheme="minorHAnsi"/>
        </w:rPr>
      </w:pPr>
      <w:r w:rsidRPr="005531D1">
        <w:rPr>
          <w:rFonts w:asciiTheme="minorHAnsi" w:hAnsiTheme="minorHAnsi" w:cstheme="minorHAnsi"/>
        </w:rPr>
        <w:t xml:space="preserve">On the day, please come to the </w:t>
      </w:r>
      <w:r w:rsidRPr="005531D1">
        <w:rPr>
          <w:rFonts w:asciiTheme="minorHAnsi" w:hAnsiTheme="minorHAnsi" w:cstheme="minorHAnsi"/>
          <w:b/>
          <w:bCs/>
        </w:rPr>
        <w:t xml:space="preserve">school office at </w:t>
      </w:r>
      <w:r>
        <w:rPr>
          <w:rFonts w:asciiTheme="minorHAnsi" w:hAnsiTheme="minorHAnsi" w:cstheme="minorHAnsi"/>
          <w:b/>
          <w:bCs/>
        </w:rPr>
        <w:t>2:40pm</w:t>
      </w:r>
      <w:r w:rsidRPr="005531D1">
        <w:rPr>
          <w:rFonts w:asciiTheme="minorHAnsi" w:hAnsiTheme="minorHAnsi" w:cstheme="minorHAnsi"/>
        </w:rPr>
        <w:t xml:space="preserve"> so that </w:t>
      </w:r>
      <w:r w:rsidR="00EF5F3F">
        <w:rPr>
          <w:rFonts w:asciiTheme="minorHAnsi" w:hAnsiTheme="minorHAnsi" w:cstheme="minorHAnsi"/>
        </w:rPr>
        <w:t>you</w:t>
      </w:r>
      <w:r w:rsidRPr="005531D1">
        <w:rPr>
          <w:rFonts w:asciiTheme="minorHAnsi" w:hAnsiTheme="minorHAnsi" w:cstheme="minorHAnsi"/>
        </w:rPr>
        <w:t xml:space="preserve"> can sign in and </w:t>
      </w:r>
      <w:r w:rsidR="00EF5F3F">
        <w:rPr>
          <w:rFonts w:asciiTheme="minorHAnsi" w:hAnsiTheme="minorHAnsi" w:cstheme="minorHAnsi"/>
        </w:rPr>
        <w:t xml:space="preserve">we can </w:t>
      </w:r>
      <w:r w:rsidRPr="005531D1">
        <w:rPr>
          <w:rFonts w:asciiTheme="minorHAnsi" w:hAnsiTheme="minorHAnsi" w:cstheme="minorHAnsi"/>
        </w:rPr>
        <w:t>show you to the classroom.</w:t>
      </w:r>
      <w:r w:rsidR="008626D0">
        <w:rPr>
          <w:rFonts w:asciiTheme="minorHAnsi" w:hAnsiTheme="minorHAnsi" w:cstheme="minorHAnsi"/>
        </w:rPr>
        <w:t xml:space="preserve">  </w:t>
      </w:r>
      <w:r w:rsidR="00C02EB3">
        <w:rPr>
          <w:rFonts w:asciiTheme="minorHAnsi" w:hAnsiTheme="minorHAnsi" w:cstheme="minorHAnsi"/>
        </w:rPr>
        <w:t xml:space="preserve">  The class teacher will get the children settled and will then introduce you </w:t>
      </w:r>
      <w:r w:rsidR="00FB2DED">
        <w:rPr>
          <w:rFonts w:asciiTheme="minorHAnsi" w:hAnsiTheme="minorHAnsi" w:cstheme="minorHAnsi"/>
        </w:rPr>
        <w:t>and explain that we are h</w:t>
      </w:r>
      <w:r w:rsidR="00A47120">
        <w:rPr>
          <w:rFonts w:asciiTheme="minorHAnsi" w:hAnsiTheme="minorHAnsi" w:cstheme="minorHAnsi"/>
        </w:rPr>
        <w:t>ere to think about jobs in the medical profession</w:t>
      </w:r>
      <w:r w:rsidR="00C02EB3">
        <w:rPr>
          <w:rFonts w:asciiTheme="minorHAnsi" w:hAnsiTheme="minorHAnsi" w:cstheme="minorHAnsi"/>
        </w:rPr>
        <w:t xml:space="preserve"> and hand straight over to you</w:t>
      </w:r>
      <w:r w:rsidR="00FB2DED">
        <w:rPr>
          <w:rFonts w:asciiTheme="minorHAnsi" w:hAnsiTheme="minorHAnsi" w:cstheme="minorHAnsi"/>
        </w:rPr>
        <w:t xml:space="preserve"> so that you can talk about your job.  </w:t>
      </w:r>
    </w:p>
    <w:p w14:paraId="48DCFC4B" w14:textId="77777777" w:rsidR="008626D0" w:rsidRDefault="008626D0" w:rsidP="005531D1">
      <w:pPr>
        <w:textAlignment w:val="baseline"/>
        <w:rPr>
          <w:rFonts w:asciiTheme="minorHAnsi" w:hAnsiTheme="minorHAnsi" w:cstheme="minorHAnsi"/>
        </w:rPr>
      </w:pPr>
    </w:p>
    <w:p w14:paraId="315D4D41" w14:textId="77777777" w:rsidR="00B7655F" w:rsidRDefault="00B7655F" w:rsidP="00B7655F">
      <w:pPr>
        <w:textAlignment w:val="baseline"/>
        <w:rPr>
          <w:rFonts w:asciiTheme="minorHAnsi" w:hAnsiTheme="minorHAnsi" w:cstheme="minorHAnsi"/>
        </w:rPr>
      </w:pPr>
      <w:r w:rsidRPr="00B7655F">
        <w:rPr>
          <w:rFonts w:asciiTheme="minorHAnsi" w:hAnsiTheme="minorHAnsi" w:cstheme="minorHAnsi"/>
        </w:rPr>
        <w:t>We would be grateful if you could spend a few minutes talking to the children about:</w:t>
      </w:r>
    </w:p>
    <w:p w14:paraId="69761DE0" w14:textId="77777777" w:rsidR="00B7655F" w:rsidRPr="00B7655F" w:rsidRDefault="00B7655F" w:rsidP="00B7655F">
      <w:pPr>
        <w:textAlignment w:val="baseline"/>
        <w:rPr>
          <w:rFonts w:asciiTheme="minorHAnsi" w:hAnsiTheme="minorHAnsi" w:cstheme="minorHAnsi"/>
        </w:rPr>
      </w:pPr>
    </w:p>
    <w:p w14:paraId="63699373" w14:textId="77777777" w:rsidR="00B7655F" w:rsidRPr="00B7655F" w:rsidRDefault="00B7655F" w:rsidP="00B7655F">
      <w:pPr>
        <w:numPr>
          <w:ilvl w:val="0"/>
          <w:numId w:val="13"/>
        </w:numPr>
        <w:textAlignment w:val="baseline"/>
        <w:rPr>
          <w:rFonts w:asciiTheme="minorHAnsi" w:hAnsiTheme="minorHAnsi" w:cstheme="minorHAnsi"/>
        </w:rPr>
      </w:pPr>
      <w:r w:rsidRPr="00B7655F">
        <w:rPr>
          <w:rFonts w:asciiTheme="minorHAnsi" w:hAnsiTheme="minorHAnsi" w:cstheme="minorHAnsi"/>
        </w:rPr>
        <w:t>your role within the medical profession and what you do,</w:t>
      </w:r>
    </w:p>
    <w:p w14:paraId="644A7EA3" w14:textId="77777777" w:rsidR="00B7655F" w:rsidRPr="00B7655F" w:rsidRDefault="00B7655F" w:rsidP="00B7655F">
      <w:pPr>
        <w:numPr>
          <w:ilvl w:val="0"/>
          <w:numId w:val="13"/>
        </w:numPr>
        <w:textAlignment w:val="baseline"/>
        <w:rPr>
          <w:rFonts w:asciiTheme="minorHAnsi" w:hAnsiTheme="minorHAnsi" w:cstheme="minorHAnsi"/>
        </w:rPr>
      </w:pPr>
      <w:r w:rsidRPr="00B7655F">
        <w:rPr>
          <w:rFonts w:asciiTheme="minorHAnsi" w:hAnsiTheme="minorHAnsi" w:cstheme="minorHAnsi"/>
        </w:rPr>
        <w:t>what a typical day looks like for you,</w:t>
      </w:r>
    </w:p>
    <w:p w14:paraId="18E92795" w14:textId="77777777" w:rsidR="00B7655F" w:rsidRPr="00B7655F" w:rsidRDefault="00B7655F" w:rsidP="00B7655F">
      <w:pPr>
        <w:numPr>
          <w:ilvl w:val="0"/>
          <w:numId w:val="13"/>
        </w:numPr>
        <w:textAlignment w:val="baseline"/>
        <w:rPr>
          <w:rFonts w:asciiTheme="minorHAnsi" w:hAnsiTheme="minorHAnsi" w:cstheme="minorHAnsi"/>
        </w:rPr>
      </w:pPr>
      <w:r w:rsidRPr="00B7655F">
        <w:rPr>
          <w:rFonts w:asciiTheme="minorHAnsi" w:hAnsiTheme="minorHAnsi" w:cstheme="minorHAnsi"/>
        </w:rPr>
        <w:t>who you work with (e.g., doctors, nurses, paramedics, technicians, reception teams),</w:t>
      </w:r>
    </w:p>
    <w:p w14:paraId="43A035FA" w14:textId="77777777" w:rsidR="00B7655F" w:rsidRPr="00B7655F" w:rsidRDefault="00B7655F" w:rsidP="00B7655F">
      <w:pPr>
        <w:numPr>
          <w:ilvl w:val="0"/>
          <w:numId w:val="13"/>
        </w:numPr>
        <w:textAlignment w:val="baseline"/>
        <w:rPr>
          <w:rFonts w:asciiTheme="minorHAnsi" w:hAnsiTheme="minorHAnsi" w:cstheme="minorHAnsi"/>
        </w:rPr>
      </w:pPr>
      <w:r w:rsidRPr="00B7655F">
        <w:rPr>
          <w:rFonts w:asciiTheme="minorHAnsi" w:hAnsiTheme="minorHAnsi" w:cstheme="minorHAnsi"/>
        </w:rPr>
        <w:t>how you help people and the kinds of situations you might deal with, and</w:t>
      </w:r>
    </w:p>
    <w:p w14:paraId="74439028" w14:textId="77777777" w:rsidR="00B7655F" w:rsidRDefault="00B7655F" w:rsidP="00B7655F">
      <w:pPr>
        <w:numPr>
          <w:ilvl w:val="0"/>
          <w:numId w:val="13"/>
        </w:numPr>
        <w:textAlignment w:val="baseline"/>
        <w:rPr>
          <w:rFonts w:asciiTheme="minorHAnsi" w:hAnsiTheme="minorHAnsi" w:cstheme="minorHAnsi"/>
        </w:rPr>
      </w:pPr>
      <w:r w:rsidRPr="00B7655F">
        <w:rPr>
          <w:rFonts w:asciiTheme="minorHAnsi" w:hAnsiTheme="minorHAnsi" w:cstheme="minorHAnsi"/>
        </w:rPr>
        <w:t>the training, skills, or interests that led you into the medical field.</w:t>
      </w:r>
    </w:p>
    <w:p w14:paraId="09070DF3" w14:textId="77777777" w:rsidR="00B7655F" w:rsidRPr="00B7655F" w:rsidRDefault="00B7655F" w:rsidP="00DB7250">
      <w:pPr>
        <w:ind w:left="720"/>
        <w:textAlignment w:val="baseline"/>
        <w:rPr>
          <w:rFonts w:asciiTheme="minorHAnsi" w:hAnsiTheme="minorHAnsi" w:cstheme="minorHAnsi"/>
        </w:rPr>
      </w:pPr>
    </w:p>
    <w:p w14:paraId="5EFE54A7" w14:textId="77777777" w:rsidR="00B7655F" w:rsidRDefault="00B7655F" w:rsidP="00B7655F">
      <w:pPr>
        <w:textAlignment w:val="baseline"/>
        <w:rPr>
          <w:rFonts w:asciiTheme="minorHAnsi" w:hAnsiTheme="minorHAnsi" w:cstheme="minorHAnsi"/>
        </w:rPr>
      </w:pPr>
      <w:r w:rsidRPr="00B7655F">
        <w:rPr>
          <w:rFonts w:asciiTheme="minorHAnsi" w:hAnsiTheme="minorHAnsi" w:cstheme="minorHAnsi"/>
        </w:rPr>
        <w:t xml:space="preserve">It would be wonderful if you could bring along any </w:t>
      </w:r>
      <w:r w:rsidRPr="00B7655F">
        <w:rPr>
          <w:rFonts w:asciiTheme="minorHAnsi" w:hAnsiTheme="minorHAnsi" w:cstheme="minorHAnsi"/>
          <w:b/>
          <w:bCs/>
        </w:rPr>
        <w:t>safe equipment or items</w:t>
      </w:r>
      <w:r w:rsidRPr="00B7655F">
        <w:rPr>
          <w:rFonts w:asciiTheme="minorHAnsi" w:hAnsiTheme="minorHAnsi" w:cstheme="minorHAnsi"/>
        </w:rPr>
        <w:t xml:space="preserve"> you use at work—such as stethoscopes, bandages, scrubs, gloves, or other non</w:t>
      </w:r>
      <w:r w:rsidRPr="00B7655F">
        <w:rPr>
          <w:rFonts w:asciiTheme="minorHAnsi" w:hAnsiTheme="minorHAnsi" w:cstheme="minorHAnsi"/>
        </w:rPr>
        <w:noBreakHyphen/>
        <w:t>hazardous tools. These always capture the children’s attention and help them understand your role much more clearly. If you have any photos of your workplace or typical tasks (that don’t include identifiable patients), these are also very helpful.</w:t>
      </w:r>
    </w:p>
    <w:p w14:paraId="44F5B5D6" w14:textId="77777777" w:rsidR="00B7655F" w:rsidRPr="00B7655F" w:rsidRDefault="00B7655F" w:rsidP="00B7655F">
      <w:pPr>
        <w:textAlignment w:val="baseline"/>
        <w:rPr>
          <w:rFonts w:asciiTheme="minorHAnsi" w:hAnsiTheme="minorHAnsi" w:cstheme="minorHAnsi"/>
        </w:rPr>
      </w:pPr>
    </w:p>
    <w:p w14:paraId="5E0269E6" w14:textId="7BC7AD23" w:rsidR="00B7655F" w:rsidRPr="00B7655F" w:rsidRDefault="00B7655F" w:rsidP="00B7655F">
      <w:pPr>
        <w:textAlignment w:val="baseline"/>
        <w:rPr>
          <w:rFonts w:asciiTheme="minorHAnsi" w:hAnsiTheme="minorHAnsi" w:cstheme="minorHAnsi"/>
        </w:rPr>
      </w:pPr>
      <w:r w:rsidRPr="00B7655F">
        <w:rPr>
          <w:rFonts w:asciiTheme="minorHAnsi" w:hAnsiTheme="minorHAnsi" w:cstheme="minorHAnsi"/>
        </w:rPr>
        <w:t>The children love real</w:t>
      </w:r>
      <w:r w:rsidRPr="00B7655F">
        <w:rPr>
          <w:rFonts w:asciiTheme="minorHAnsi" w:hAnsiTheme="minorHAnsi" w:cstheme="minorHAnsi"/>
        </w:rPr>
        <w:noBreakHyphen/>
        <w:t>life demonstrations, so if there is a simple, safe activity you can show—such as how you check a patient’s heartbeat, how you apply a bandage</w:t>
      </w:r>
      <w:r>
        <w:rPr>
          <w:rFonts w:asciiTheme="minorHAnsi" w:hAnsiTheme="minorHAnsi" w:cstheme="minorHAnsi"/>
        </w:rPr>
        <w:t xml:space="preserve"> or splint</w:t>
      </w:r>
      <w:r w:rsidRPr="00B7655F">
        <w:rPr>
          <w:rFonts w:asciiTheme="minorHAnsi" w:hAnsiTheme="minorHAnsi" w:cstheme="minorHAnsi"/>
        </w:rPr>
        <w:t xml:space="preserve">, or how certain </w:t>
      </w:r>
      <w:r w:rsidR="00B06AF9">
        <w:rPr>
          <w:rFonts w:asciiTheme="minorHAnsi" w:hAnsiTheme="minorHAnsi" w:cstheme="minorHAnsi"/>
        </w:rPr>
        <w:t>strategies/</w:t>
      </w:r>
      <w:r w:rsidRPr="00B7655F">
        <w:rPr>
          <w:rFonts w:asciiTheme="minorHAnsi" w:hAnsiTheme="minorHAnsi" w:cstheme="minorHAnsi"/>
        </w:rPr>
        <w:t>tools are used—please feel free to include it.</w:t>
      </w:r>
    </w:p>
    <w:p w14:paraId="0D50D631" w14:textId="77777777" w:rsidR="007F0249" w:rsidRDefault="007F0249" w:rsidP="001D3F55">
      <w:pPr>
        <w:textAlignment w:val="baseline"/>
        <w:rPr>
          <w:rFonts w:asciiTheme="minorHAnsi" w:hAnsiTheme="minorHAnsi" w:cstheme="minorHAnsi"/>
        </w:rPr>
      </w:pPr>
    </w:p>
    <w:p w14:paraId="39F2BDE2" w14:textId="71CA61B1" w:rsidR="007F0249" w:rsidRPr="001D3F55" w:rsidRDefault="007F0249" w:rsidP="001D3F55">
      <w:pPr>
        <w:textAlignment w:val="baseline"/>
        <w:rPr>
          <w:rFonts w:asciiTheme="minorHAnsi" w:hAnsiTheme="minorHAnsi" w:cstheme="minorHAnsi"/>
        </w:rPr>
      </w:pPr>
      <w:r>
        <w:rPr>
          <w:rFonts w:asciiTheme="minorHAnsi" w:hAnsiTheme="minorHAnsi" w:cstheme="minorHAnsi"/>
        </w:rPr>
        <w:t xml:space="preserve">If your role means that you are unable to bring these things in, please don’t worry! </w:t>
      </w:r>
      <w:r w:rsidR="00C150FA">
        <w:rPr>
          <w:rFonts w:asciiTheme="minorHAnsi" w:hAnsiTheme="minorHAnsi" w:cstheme="minorHAnsi"/>
        </w:rPr>
        <w:t xml:space="preserve">The main thing is to talk about your role and </w:t>
      </w:r>
      <w:r w:rsidR="005B47E7">
        <w:rPr>
          <w:rFonts w:asciiTheme="minorHAnsi" w:hAnsiTheme="minorHAnsi" w:cstheme="minorHAnsi"/>
        </w:rPr>
        <w:t>the skills it might involve</w:t>
      </w:r>
      <w:r w:rsidR="008626D0">
        <w:rPr>
          <w:rFonts w:asciiTheme="minorHAnsi" w:hAnsiTheme="minorHAnsi" w:cstheme="minorHAnsi"/>
        </w:rPr>
        <w:t xml:space="preserve">.  </w:t>
      </w:r>
    </w:p>
    <w:p w14:paraId="6D6EC61D" w14:textId="77777777" w:rsidR="006D11CE" w:rsidRDefault="006D11CE" w:rsidP="005531D1">
      <w:pPr>
        <w:textAlignment w:val="baseline"/>
        <w:rPr>
          <w:rFonts w:asciiTheme="minorHAnsi" w:hAnsiTheme="minorHAnsi" w:cstheme="minorHAnsi"/>
        </w:rPr>
      </w:pPr>
    </w:p>
    <w:p w14:paraId="182DA14F" w14:textId="77777777" w:rsidR="00714629" w:rsidRDefault="00714629" w:rsidP="000957B0">
      <w:pPr>
        <w:textAlignment w:val="baseline"/>
        <w:rPr>
          <w:rFonts w:asciiTheme="minorHAnsi" w:hAnsiTheme="minorHAnsi" w:cstheme="minorHAnsi"/>
        </w:rPr>
      </w:pPr>
    </w:p>
    <w:p w14:paraId="516668E8" w14:textId="77777777" w:rsidR="00714629" w:rsidRDefault="00714629" w:rsidP="00714629">
      <w:pPr>
        <w:textAlignment w:val="baseline"/>
        <w:rPr>
          <w:rFonts w:asciiTheme="minorHAnsi" w:hAnsiTheme="minorHAnsi" w:cstheme="minorHAnsi"/>
        </w:rPr>
      </w:pPr>
      <w:r>
        <w:rPr>
          <w:rFonts w:asciiTheme="minorHAnsi" w:hAnsiTheme="minorHAnsi" w:cstheme="minorHAnsi"/>
        </w:rPr>
        <w:t>Cont. over</w:t>
      </w:r>
    </w:p>
    <w:p w14:paraId="4A32CF9C" w14:textId="77777777" w:rsidR="00714629" w:rsidRDefault="00714629" w:rsidP="000957B0">
      <w:pPr>
        <w:textAlignment w:val="baseline"/>
        <w:rPr>
          <w:rFonts w:asciiTheme="minorHAnsi" w:hAnsiTheme="minorHAnsi" w:cstheme="minorHAnsi"/>
        </w:rPr>
      </w:pPr>
    </w:p>
    <w:p w14:paraId="41CDBEC4" w14:textId="78A7451D" w:rsidR="000957B0" w:rsidRPr="000957B0" w:rsidRDefault="005531D1" w:rsidP="000957B0">
      <w:pPr>
        <w:textAlignment w:val="baseline"/>
        <w:rPr>
          <w:rFonts w:asciiTheme="minorHAnsi" w:hAnsiTheme="minorHAnsi" w:cstheme="minorHAnsi"/>
        </w:rPr>
      </w:pPr>
      <w:r w:rsidRPr="005531D1">
        <w:rPr>
          <w:rFonts w:asciiTheme="minorHAnsi" w:hAnsiTheme="minorHAnsi" w:cstheme="minorHAnsi"/>
        </w:rPr>
        <w:t>You’ll only need to speak for a few minutes, and the class teacher will be there to support you and to help guide the children’s questions</w:t>
      </w:r>
      <w:r w:rsidR="00DB7250">
        <w:rPr>
          <w:rFonts w:asciiTheme="minorHAnsi" w:hAnsiTheme="minorHAnsi" w:cstheme="minorHAnsi"/>
        </w:rPr>
        <w:t xml:space="preserve"> or ask some if they struggle</w:t>
      </w:r>
      <w:r w:rsidRPr="005531D1">
        <w:rPr>
          <w:rFonts w:asciiTheme="minorHAnsi" w:hAnsiTheme="minorHAnsi" w:cstheme="minorHAnsi"/>
        </w:rPr>
        <w:t xml:space="preserve">. </w:t>
      </w:r>
      <w:r w:rsidR="000957B0" w:rsidRPr="000957B0">
        <w:rPr>
          <w:rFonts w:asciiTheme="minorHAnsi" w:hAnsiTheme="minorHAnsi" w:cstheme="minorHAnsi"/>
        </w:rPr>
        <w:t>Do be prepared for a few imaginative que</w:t>
      </w:r>
      <w:r w:rsidR="000957B0">
        <w:rPr>
          <w:rFonts w:asciiTheme="minorHAnsi" w:hAnsiTheme="minorHAnsi" w:cstheme="minorHAnsi"/>
        </w:rPr>
        <w:t>stions</w:t>
      </w:r>
      <w:r w:rsidR="000957B0" w:rsidRPr="000957B0">
        <w:rPr>
          <w:rFonts w:asciiTheme="minorHAnsi" w:hAnsiTheme="minorHAnsi" w:cstheme="minorHAnsi"/>
        </w:rPr>
        <w:t xml:space="preserve"> </w:t>
      </w:r>
      <w:r w:rsidR="000957B0">
        <w:rPr>
          <w:rFonts w:asciiTheme="minorHAnsi" w:hAnsiTheme="minorHAnsi" w:cstheme="minorHAnsi"/>
        </w:rPr>
        <w:t>(</w:t>
      </w:r>
      <w:r w:rsidR="000957B0" w:rsidRPr="000957B0">
        <w:rPr>
          <w:rFonts w:asciiTheme="minorHAnsi" w:hAnsiTheme="minorHAnsi" w:cstheme="minorHAnsi"/>
        </w:rPr>
        <w:t xml:space="preserve">and </w:t>
      </w:r>
      <w:r w:rsidR="000957B0">
        <w:rPr>
          <w:rFonts w:asciiTheme="minorHAnsi" w:hAnsiTheme="minorHAnsi" w:cstheme="minorHAnsi"/>
        </w:rPr>
        <w:t>some</w:t>
      </w:r>
      <w:r w:rsidR="000957B0" w:rsidRPr="000957B0">
        <w:rPr>
          <w:rFonts w:asciiTheme="minorHAnsi" w:hAnsiTheme="minorHAnsi" w:cstheme="minorHAnsi"/>
        </w:rPr>
        <w:t xml:space="preserve"> wriggly bodies, especially with the younger ones</w:t>
      </w:r>
      <w:r w:rsidR="000957B0">
        <w:rPr>
          <w:rFonts w:asciiTheme="minorHAnsi" w:hAnsiTheme="minorHAnsi" w:cstheme="minorHAnsi"/>
        </w:rPr>
        <w:t>)</w:t>
      </w:r>
      <w:r w:rsidR="00714629">
        <w:rPr>
          <w:rFonts w:asciiTheme="minorHAnsi" w:hAnsiTheme="minorHAnsi" w:cstheme="minorHAnsi"/>
        </w:rPr>
        <w:t xml:space="preserve">.  The children </w:t>
      </w:r>
      <w:r w:rsidR="000957B0" w:rsidRPr="000957B0">
        <w:rPr>
          <w:rFonts w:asciiTheme="minorHAnsi" w:hAnsiTheme="minorHAnsi" w:cstheme="minorHAnsi"/>
        </w:rPr>
        <w:t>are always keen but sometimes very curious in unexpected ways!</w:t>
      </w:r>
      <w:r w:rsidR="00DB7250">
        <w:rPr>
          <w:rFonts w:asciiTheme="minorHAnsi" w:hAnsiTheme="minorHAnsi" w:cstheme="minorHAnsi"/>
        </w:rPr>
        <w:t xml:space="preserve">  Equally, some of you may have jobs that the children have never considered and so they might find it more difficult to ask questions.  </w:t>
      </w:r>
      <w:r w:rsidR="00C0229F">
        <w:rPr>
          <w:rFonts w:asciiTheme="minorHAnsi" w:hAnsiTheme="minorHAnsi" w:cstheme="minorHAnsi"/>
        </w:rPr>
        <w:t xml:space="preserve">Either is absolutely fine.    </w:t>
      </w:r>
    </w:p>
    <w:p w14:paraId="2E0A373F" w14:textId="0D1C3B26" w:rsidR="000C4FED" w:rsidRDefault="000C4FED" w:rsidP="005531D1">
      <w:pPr>
        <w:textAlignment w:val="baseline"/>
        <w:rPr>
          <w:rFonts w:asciiTheme="minorHAnsi" w:hAnsiTheme="minorHAnsi" w:cstheme="minorHAnsi"/>
        </w:rPr>
      </w:pPr>
    </w:p>
    <w:p w14:paraId="6D0A823E" w14:textId="77777777" w:rsidR="00F710E2" w:rsidRDefault="00012041" w:rsidP="00F710E2">
      <w:pPr>
        <w:textAlignment w:val="baseline"/>
        <w:rPr>
          <w:rFonts w:asciiTheme="minorHAnsi" w:hAnsiTheme="minorHAnsi" w:cstheme="minorHAnsi"/>
        </w:rPr>
      </w:pPr>
      <w:r w:rsidRPr="00F710E2">
        <w:rPr>
          <w:rFonts w:asciiTheme="minorHAnsi" w:hAnsiTheme="minorHAnsi" w:cstheme="minorHAnsi"/>
        </w:rPr>
        <w:t xml:space="preserve">Finally, if you could share how children could do this job in the future, that would be great.  </w:t>
      </w:r>
    </w:p>
    <w:p w14:paraId="5D04DC3F" w14:textId="5D75033F" w:rsidR="00012041" w:rsidRPr="00F710E2" w:rsidRDefault="00012041" w:rsidP="00F710E2">
      <w:pPr>
        <w:pStyle w:val="ListParagraph"/>
        <w:numPr>
          <w:ilvl w:val="0"/>
          <w:numId w:val="11"/>
        </w:numPr>
        <w:textAlignment w:val="baseline"/>
        <w:rPr>
          <w:rFonts w:asciiTheme="minorHAnsi" w:hAnsiTheme="minorHAnsi" w:cstheme="minorHAnsi"/>
        </w:rPr>
      </w:pPr>
      <w:r w:rsidRPr="00F710E2">
        <w:rPr>
          <w:rFonts w:asciiTheme="minorHAnsi" w:hAnsiTheme="minorHAnsi" w:cstheme="minorHAnsi"/>
        </w:rPr>
        <w:t>“If you’re good at…”</w:t>
      </w:r>
    </w:p>
    <w:p w14:paraId="1E823408" w14:textId="77777777" w:rsidR="00012041" w:rsidRPr="00696A61" w:rsidRDefault="00012041" w:rsidP="00012041">
      <w:pPr>
        <w:numPr>
          <w:ilvl w:val="0"/>
          <w:numId w:val="11"/>
        </w:numPr>
        <w:textAlignment w:val="baseline"/>
        <w:rPr>
          <w:rFonts w:asciiTheme="minorHAnsi" w:hAnsiTheme="minorHAnsi" w:cstheme="minorHAnsi"/>
        </w:rPr>
      </w:pPr>
      <w:r w:rsidRPr="00696A61">
        <w:rPr>
          <w:rFonts w:asciiTheme="minorHAnsi" w:hAnsiTheme="minorHAnsi" w:cstheme="minorHAnsi"/>
        </w:rPr>
        <w:t>“If you enjoy…”</w:t>
      </w:r>
    </w:p>
    <w:p w14:paraId="0412D3E7" w14:textId="77777777" w:rsidR="00012041" w:rsidRDefault="00012041" w:rsidP="00012041">
      <w:pPr>
        <w:numPr>
          <w:ilvl w:val="0"/>
          <w:numId w:val="11"/>
        </w:numPr>
        <w:textAlignment w:val="baseline"/>
        <w:rPr>
          <w:rFonts w:asciiTheme="minorHAnsi" w:hAnsiTheme="minorHAnsi" w:cstheme="minorHAnsi"/>
        </w:rPr>
      </w:pPr>
      <w:r w:rsidRPr="00696A61">
        <w:rPr>
          <w:rFonts w:asciiTheme="minorHAnsi" w:hAnsiTheme="minorHAnsi" w:cstheme="minorHAnsi"/>
        </w:rPr>
        <w:t>“You might like this job!”</w:t>
      </w:r>
    </w:p>
    <w:p w14:paraId="1C2DA2F4" w14:textId="77777777" w:rsidR="00F710E2" w:rsidRPr="00F710E2" w:rsidRDefault="00F710E2" w:rsidP="00F710E2">
      <w:pPr>
        <w:textAlignment w:val="baseline"/>
        <w:rPr>
          <w:rFonts w:asciiTheme="minorHAnsi" w:hAnsiTheme="minorHAnsi" w:cstheme="minorHAnsi"/>
        </w:rPr>
      </w:pPr>
      <w:r w:rsidRPr="00F710E2">
        <w:rPr>
          <w:rFonts w:asciiTheme="minorHAnsi" w:hAnsiTheme="minorHAnsi" w:cstheme="minorHAnsi"/>
        </w:rPr>
        <w:t xml:space="preserve">We want to inspire our children to consider these professions as future career options. </w:t>
      </w:r>
    </w:p>
    <w:p w14:paraId="4699FA8C" w14:textId="77777777" w:rsidR="00F710E2" w:rsidRPr="00696A61" w:rsidRDefault="00F710E2" w:rsidP="00F710E2">
      <w:pPr>
        <w:ind w:left="720"/>
        <w:textAlignment w:val="baseline"/>
        <w:rPr>
          <w:rFonts w:asciiTheme="minorHAnsi" w:hAnsiTheme="minorHAnsi" w:cstheme="minorHAnsi"/>
        </w:rPr>
      </w:pPr>
    </w:p>
    <w:p w14:paraId="34BD8EBF" w14:textId="77777777" w:rsidR="00714629" w:rsidRPr="00714629" w:rsidRDefault="00714629" w:rsidP="00714629">
      <w:pPr>
        <w:textAlignment w:val="baseline"/>
        <w:rPr>
          <w:rFonts w:asciiTheme="minorHAnsi" w:hAnsiTheme="minorHAnsi" w:cstheme="minorHAnsi"/>
        </w:rPr>
      </w:pPr>
      <w:r w:rsidRPr="00714629">
        <w:rPr>
          <w:rFonts w:asciiTheme="minorHAnsi" w:hAnsiTheme="minorHAnsi" w:cstheme="minorHAnsi"/>
        </w:rPr>
        <w:t>Thank you again for giving up your time to support our Careers Week. We are really looking forward to welcoming you into school and know the children will be excited to learn about the important work you do.</w:t>
      </w:r>
    </w:p>
    <w:p w14:paraId="2B23C0D6" w14:textId="77777777" w:rsidR="00A51293" w:rsidRDefault="00A51293" w:rsidP="00D04709">
      <w:pPr>
        <w:textAlignment w:val="baseline"/>
        <w:rPr>
          <w:rFonts w:asciiTheme="minorHAnsi" w:hAnsiTheme="minorHAnsi" w:cstheme="minorHAnsi"/>
        </w:rPr>
      </w:pPr>
    </w:p>
    <w:p w14:paraId="7D14E3F1" w14:textId="3C8DE8AB" w:rsidR="00D04709" w:rsidRDefault="00D04709" w:rsidP="00D04709">
      <w:pPr>
        <w:textAlignment w:val="baseline"/>
        <w:rPr>
          <w:rFonts w:asciiTheme="minorHAnsi" w:hAnsiTheme="minorHAnsi" w:cstheme="minorHAnsi"/>
        </w:rPr>
      </w:pPr>
      <w:r w:rsidRPr="00D04709">
        <w:rPr>
          <w:rFonts w:asciiTheme="minorHAnsi" w:hAnsiTheme="minorHAnsi" w:cstheme="minorHAnsi"/>
        </w:rPr>
        <w:t>Kind regards,</w:t>
      </w:r>
    </w:p>
    <w:p w14:paraId="13C26C3D" w14:textId="77777777" w:rsidR="00F710E2" w:rsidRPr="00D04709" w:rsidRDefault="00F710E2" w:rsidP="00D04709">
      <w:pPr>
        <w:textAlignment w:val="baseline"/>
        <w:rPr>
          <w:rFonts w:asciiTheme="minorHAnsi" w:hAnsiTheme="minorHAnsi" w:cstheme="minorHAnsi"/>
        </w:rPr>
      </w:pPr>
    </w:p>
    <w:p w14:paraId="25799C53" w14:textId="77777777" w:rsidR="00D04709" w:rsidRPr="00D04709" w:rsidRDefault="00D04709" w:rsidP="00D04709">
      <w:pPr>
        <w:textAlignment w:val="baseline"/>
        <w:rPr>
          <w:rFonts w:asciiTheme="minorHAnsi" w:hAnsiTheme="minorHAnsi" w:cstheme="minorHAnsi"/>
        </w:rPr>
      </w:pPr>
      <w:r w:rsidRPr="00D04709">
        <w:rPr>
          <w:rFonts w:asciiTheme="minorHAnsi" w:hAnsiTheme="minorHAnsi" w:cstheme="minorHAnsi"/>
        </w:rPr>
        <w:t>Sarah Bentley</w:t>
      </w:r>
      <w:r w:rsidRPr="00D04709">
        <w:rPr>
          <w:rFonts w:asciiTheme="minorHAnsi" w:hAnsiTheme="minorHAnsi" w:cstheme="minorHAnsi"/>
        </w:rPr>
        <w:br/>
        <w:t>Headteacher</w:t>
      </w:r>
    </w:p>
    <w:p w14:paraId="230E0A40" w14:textId="77777777" w:rsidR="006E301D" w:rsidRDefault="006E301D" w:rsidP="00071300">
      <w:pPr>
        <w:textAlignment w:val="baseline"/>
        <w:rPr>
          <w:rFonts w:asciiTheme="minorHAnsi" w:hAnsiTheme="minorHAnsi" w:cstheme="minorHAnsi"/>
          <w:b/>
          <w:bCs/>
        </w:rPr>
      </w:pPr>
    </w:p>
    <w:p w14:paraId="66047329" w14:textId="77777777" w:rsidR="00071300" w:rsidRDefault="00071300" w:rsidP="002379F1">
      <w:pPr>
        <w:jc w:val="right"/>
        <w:textAlignment w:val="baseline"/>
        <w:rPr>
          <w:rFonts w:asciiTheme="minorHAnsi" w:hAnsiTheme="minorHAnsi" w:cstheme="minorHAnsi"/>
        </w:rPr>
      </w:pPr>
    </w:p>
    <w:sectPr w:rsidR="00071300" w:rsidSect="001648A1">
      <w:footerReference w:type="default" r:id="rId13"/>
      <w:headerReference w:type="first" r:id="rId14"/>
      <w:footerReference w:type="first" r:id="rId15"/>
      <w:pgSz w:w="11906" w:h="16838"/>
      <w:pgMar w:top="1440" w:right="1440" w:bottom="1440" w:left="1440"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CDCBB" w14:textId="77777777" w:rsidR="008A4F2F" w:rsidRDefault="008A4F2F" w:rsidP="00D04804">
      <w:r>
        <w:separator/>
      </w:r>
    </w:p>
  </w:endnote>
  <w:endnote w:type="continuationSeparator" w:id="0">
    <w:p w14:paraId="5480152C" w14:textId="77777777" w:rsidR="008A4F2F" w:rsidRDefault="008A4F2F" w:rsidP="00D04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9E19" w14:textId="77777777" w:rsidR="0071263F" w:rsidRDefault="0071263F" w:rsidP="0071263F">
    <w:pPr>
      <w:pStyle w:val="Footer"/>
      <w:jc w:val="center"/>
      <w:rPr>
        <w:b/>
        <w:color w:val="2E74B5" w:themeColor="accent1" w:themeShade="BF"/>
      </w:rPr>
    </w:pPr>
  </w:p>
  <w:p w14:paraId="070EE347" w14:textId="77777777" w:rsidR="0071263F" w:rsidRPr="00230649" w:rsidRDefault="0071263F" w:rsidP="0071263F">
    <w:pPr>
      <w:pStyle w:val="Footer"/>
      <w:jc w:val="center"/>
      <w:rPr>
        <w:b/>
        <w:color w:val="2E74B5" w:themeColor="accent1" w:themeShade="BF"/>
        <w:sz w:val="18"/>
      </w:rPr>
    </w:pPr>
    <w:r w:rsidRPr="00230649">
      <w:rPr>
        <w:b/>
        <w:color w:val="2E74B5" w:themeColor="accent1" w:themeShade="BF"/>
        <w:sz w:val="18"/>
      </w:rPr>
      <w:t>Our vision is that each child at Etwall Primary School will know the wonder and excitement of opening doors to new experiences. They will develop the skills and knowledge to make the most of each new opportunity and have the confidence to seek their own adventures as caring, curious and ambitious individuals.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AAFB" w14:textId="159C9CAF" w:rsidR="007453FB" w:rsidRDefault="003E52AB" w:rsidP="007453FB">
    <w:pPr>
      <w:pStyle w:val="Footer"/>
      <w:jc w:val="center"/>
      <w:rPr>
        <w:b/>
        <w:color w:val="2E74B5" w:themeColor="accent1" w:themeShade="BF"/>
      </w:rPr>
    </w:pPr>
    <w:r w:rsidRPr="00111307">
      <w:rPr>
        <w:b/>
        <w:noProof/>
        <w:color w:val="2E74B5" w:themeColor="accent1" w:themeShade="BF"/>
      </w:rPr>
      <w:drawing>
        <wp:anchor distT="36576" distB="36576" distL="36576" distR="36576" simplePos="0" relativeHeight="251663360" behindDoc="0" locked="0" layoutInCell="1" allowOverlap="1" wp14:anchorId="3CE15137" wp14:editId="2EE6E7F4">
          <wp:simplePos x="0" y="0"/>
          <wp:positionH relativeFrom="margin">
            <wp:posOffset>2553335</wp:posOffset>
          </wp:positionH>
          <wp:positionV relativeFrom="paragraph">
            <wp:posOffset>-6985</wp:posOffset>
          </wp:positionV>
          <wp:extent cx="525780" cy="525780"/>
          <wp:effectExtent l="0" t="0" r="7620" b="7620"/>
          <wp:wrapNone/>
          <wp:docPr id="25" name="Picture 25" descr="I AM CURI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 AM CURIO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11307">
      <w:rPr>
        <w:b/>
        <w:noProof/>
        <w:color w:val="2E74B5" w:themeColor="accent1" w:themeShade="BF"/>
      </w:rPr>
      <w:drawing>
        <wp:anchor distT="36576" distB="36576" distL="36576" distR="36576" simplePos="0" relativeHeight="251664384" behindDoc="0" locked="0" layoutInCell="1" allowOverlap="1" wp14:anchorId="4FD0724F" wp14:editId="1083E4A2">
          <wp:simplePos x="0" y="0"/>
          <wp:positionH relativeFrom="column">
            <wp:posOffset>1715135</wp:posOffset>
          </wp:positionH>
          <wp:positionV relativeFrom="paragraph">
            <wp:posOffset>-6985</wp:posOffset>
          </wp:positionV>
          <wp:extent cx="525780" cy="525780"/>
          <wp:effectExtent l="0" t="0" r="7620" b="7620"/>
          <wp:wrapNone/>
          <wp:docPr id="24" name="Picture 24" descr="I AM C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AM CAR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11307">
      <w:rPr>
        <w:b/>
        <w:noProof/>
        <w:color w:val="2E74B5" w:themeColor="accent1" w:themeShade="BF"/>
      </w:rPr>
      <w:drawing>
        <wp:anchor distT="36576" distB="36576" distL="36576" distR="36576" simplePos="0" relativeHeight="251662336" behindDoc="0" locked="0" layoutInCell="1" allowOverlap="1" wp14:anchorId="3C1DAC71" wp14:editId="1BAB2A56">
          <wp:simplePos x="0" y="0"/>
          <wp:positionH relativeFrom="column">
            <wp:posOffset>3391535</wp:posOffset>
          </wp:positionH>
          <wp:positionV relativeFrom="paragraph">
            <wp:posOffset>-6985</wp:posOffset>
          </wp:positionV>
          <wp:extent cx="525780" cy="525780"/>
          <wp:effectExtent l="0" t="0" r="7620" b="7620"/>
          <wp:wrapNone/>
          <wp:docPr id="23" name="Picture 23" descr="I AM AMBITI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 AM AMBITIOU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A60520D" w14:textId="77777777" w:rsidR="007453FB" w:rsidRDefault="007453FB" w:rsidP="007453FB">
    <w:pPr>
      <w:pStyle w:val="Footer"/>
      <w:jc w:val="center"/>
      <w:rPr>
        <w:b/>
        <w:color w:val="2E74B5" w:themeColor="accent1" w:themeShade="BF"/>
      </w:rPr>
    </w:pPr>
  </w:p>
  <w:p w14:paraId="1C3881A9" w14:textId="77777777" w:rsidR="007453FB" w:rsidRDefault="007453FB" w:rsidP="007453FB">
    <w:pPr>
      <w:pStyle w:val="Footer"/>
      <w:jc w:val="center"/>
      <w:rPr>
        <w:b/>
        <w:color w:val="2E74B5" w:themeColor="accent1" w:themeShade="BF"/>
      </w:rPr>
    </w:pPr>
  </w:p>
  <w:p w14:paraId="3ED2E811" w14:textId="77777777" w:rsidR="007453FB" w:rsidRPr="00823078" w:rsidRDefault="007453FB" w:rsidP="007453FB">
    <w:pPr>
      <w:pStyle w:val="Footer"/>
      <w:jc w:val="center"/>
      <w:rPr>
        <w:b/>
        <w:color w:val="2E74B5" w:themeColor="accent1" w:themeShade="BF"/>
        <w:sz w:val="18"/>
        <w:szCs w:val="18"/>
      </w:rPr>
    </w:pPr>
    <w:r w:rsidRPr="00823078">
      <w:rPr>
        <w:b/>
        <w:color w:val="2E74B5" w:themeColor="accent1" w:themeShade="BF"/>
        <w:sz w:val="18"/>
        <w:szCs w:val="18"/>
      </w:rPr>
      <w:t>Our vision is that each child at Etwall Primary School will know the wonder and excitement of opening doors to new experiences. They will develop the skills and knowledge to make the most of each new opportunity and have the confidence to seek their own adventures as caring, curious and ambitious individuals.</w:t>
    </w:r>
  </w:p>
  <w:p w14:paraId="4DEFE3A6" w14:textId="584C616F" w:rsidR="00D04804" w:rsidRDefault="00D04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8AD93" w14:textId="77777777" w:rsidR="008A4F2F" w:rsidRDefault="008A4F2F" w:rsidP="00D04804">
      <w:r>
        <w:separator/>
      </w:r>
    </w:p>
  </w:footnote>
  <w:footnote w:type="continuationSeparator" w:id="0">
    <w:p w14:paraId="6979BDE2" w14:textId="77777777" w:rsidR="008A4F2F" w:rsidRDefault="008A4F2F" w:rsidP="00D04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66AD" w14:textId="77777777" w:rsidR="00D04804" w:rsidRDefault="007F01DC">
    <w:pPr>
      <w:pStyle w:val="Header"/>
    </w:pPr>
    <w:r>
      <w:rPr>
        <w:noProof/>
        <w:lang w:eastAsia="en-GB"/>
      </w:rPr>
      <mc:AlternateContent>
        <mc:Choice Requires="wpg">
          <w:drawing>
            <wp:anchor distT="0" distB="0" distL="114300" distR="114300" simplePos="0" relativeHeight="251660288" behindDoc="0" locked="0" layoutInCell="1" allowOverlap="1" wp14:anchorId="77F84305" wp14:editId="42F63919">
              <wp:simplePos x="0" y="0"/>
              <wp:positionH relativeFrom="column">
                <wp:posOffset>-802005</wp:posOffset>
              </wp:positionH>
              <wp:positionV relativeFrom="paragraph">
                <wp:posOffset>-399415</wp:posOffset>
              </wp:positionV>
              <wp:extent cx="7395845" cy="1788795"/>
              <wp:effectExtent l="0" t="0" r="0" b="20955"/>
              <wp:wrapNone/>
              <wp:docPr id="2" name="Group 2"/>
              <wp:cNvGraphicFramePr/>
              <a:graphic xmlns:a="http://schemas.openxmlformats.org/drawingml/2006/main">
                <a:graphicData uri="http://schemas.microsoft.com/office/word/2010/wordprocessingGroup">
                  <wpg:wgp>
                    <wpg:cNvGrpSpPr/>
                    <wpg:grpSpPr>
                      <a:xfrm>
                        <a:off x="0" y="0"/>
                        <a:ext cx="7395845" cy="1788795"/>
                        <a:chOff x="0" y="0"/>
                        <a:chExt cx="7395845" cy="1788795"/>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95845" cy="1788795"/>
                        </a:xfrm>
                        <a:prstGeom prst="rect">
                          <a:avLst/>
                        </a:prstGeom>
                      </pic:spPr>
                    </pic:pic>
                    <wps:wsp>
                      <wps:cNvPr id="1" name="Rectangle 1"/>
                      <wps:cNvSpPr/>
                      <wps:spPr>
                        <a:xfrm>
                          <a:off x="4660900" y="1517650"/>
                          <a:ext cx="781050" cy="2711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F1C003" id="Group 2" o:spid="_x0000_s1026" style="position:absolute;margin-left:-63.15pt;margin-top:-31.45pt;width:582.35pt;height:140.85pt;z-index:251660288" coordsize="73958,17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73958;height:17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">
                <v:imagedata r:id="rId2" o:title=""/>
              </v:shape>
              <v:rect id="Rectangle 1" o:spid="_x0000_s1028" style="position:absolute;left:46609;top:15176;width:7810;height:27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" fillcolor="white [3212]" strokecolor="white [3212]"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637"/>
    <w:multiLevelType w:val="multilevel"/>
    <w:tmpl w:val="3DFE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F4438"/>
    <w:multiLevelType w:val="multilevel"/>
    <w:tmpl w:val="AAEA6E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8E4702"/>
    <w:multiLevelType w:val="multilevel"/>
    <w:tmpl w:val="C0A4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F38AA"/>
    <w:multiLevelType w:val="hybridMultilevel"/>
    <w:tmpl w:val="C51EABC8"/>
    <w:lvl w:ilvl="0" w:tplc="48D0AB94">
      <w:numFmt w:val="bullet"/>
      <w:lvlText w:val="•"/>
      <w:lvlJc w:val="left"/>
      <w:pPr>
        <w:ind w:left="108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053219"/>
    <w:multiLevelType w:val="multilevel"/>
    <w:tmpl w:val="3218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B5513"/>
    <w:multiLevelType w:val="multilevel"/>
    <w:tmpl w:val="EA7C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A56A6"/>
    <w:multiLevelType w:val="multilevel"/>
    <w:tmpl w:val="A6D487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CF12EFE"/>
    <w:multiLevelType w:val="hybridMultilevel"/>
    <w:tmpl w:val="264EF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AF2E3B"/>
    <w:multiLevelType w:val="multilevel"/>
    <w:tmpl w:val="9AB6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675E26"/>
    <w:multiLevelType w:val="multilevel"/>
    <w:tmpl w:val="21EA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02034A"/>
    <w:multiLevelType w:val="multilevel"/>
    <w:tmpl w:val="BE36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ED6BDC"/>
    <w:multiLevelType w:val="multilevel"/>
    <w:tmpl w:val="2D8C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AC2647"/>
    <w:multiLevelType w:val="multilevel"/>
    <w:tmpl w:val="71C28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17207385">
    <w:abstractNumId w:val="6"/>
  </w:num>
  <w:num w:numId="2" w16cid:durableId="1265072694">
    <w:abstractNumId w:val="1"/>
  </w:num>
  <w:num w:numId="3" w16cid:durableId="1156455670">
    <w:abstractNumId w:val="12"/>
  </w:num>
  <w:num w:numId="4" w16cid:durableId="159198595">
    <w:abstractNumId w:val="7"/>
  </w:num>
  <w:num w:numId="5" w16cid:durableId="487329849">
    <w:abstractNumId w:val="3"/>
  </w:num>
  <w:num w:numId="6" w16cid:durableId="1748265032">
    <w:abstractNumId w:val="9"/>
  </w:num>
  <w:num w:numId="7" w16cid:durableId="1433546941">
    <w:abstractNumId w:val="10"/>
  </w:num>
  <w:num w:numId="8" w16cid:durableId="1646085935">
    <w:abstractNumId w:val="8"/>
  </w:num>
  <w:num w:numId="9" w16cid:durableId="154998706">
    <w:abstractNumId w:val="2"/>
  </w:num>
  <w:num w:numId="10" w16cid:durableId="1428185724">
    <w:abstractNumId w:val="11"/>
  </w:num>
  <w:num w:numId="11" w16cid:durableId="151793631">
    <w:abstractNumId w:val="0"/>
  </w:num>
  <w:num w:numId="12" w16cid:durableId="1285623721">
    <w:abstractNumId w:val="5"/>
  </w:num>
  <w:num w:numId="13" w16cid:durableId="1858153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11"/>
    <w:rsid w:val="0000099F"/>
    <w:rsid w:val="00001AA4"/>
    <w:rsid w:val="000057BF"/>
    <w:rsid w:val="0001134C"/>
    <w:rsid w:val="00012041"/>
    <w:rsid w:val="00013542"/>
    <w:rsid w:val="00056AC3"/>
    <w:rsid w:val="00060A2F"/>
    <w:rsid w:val="000663E9"/>
    <w:rsid w:val="000669D1"/>
    <w:rsid w:val="00071300"/>
    <w:rsid w:val="00075540"/>
    <w:rsid w:val="00076408"/>
    <w:rsid w:val="00093EAB"/>
    <w:rsid w:val="00095575"/>
    <w:rsid w:val="000957B0"/>
    <w:rsid w:val="000A35CC"/>
    <w:rsid w:val="000A36CB"/>
    <w:rsid w:val="000A484C"/>
    <w:rsid w:val="000A5C5C"/>
    <w:rsid w:val="000B4701"/>
    <w:rsid w:val="000B567B"/>
    <w:rsid w:val="000B70A6"/>
    <w:rsid w:val="000C4DE1"/>
    <w:rsid w:val="000C4FED"/>
    <w:rsid w:val="000D49E2"/>
    <w:rsid w:val="000E449D"/>
    <w:rsid w:val="00102B5A"/>
    <w:rsid w:val="00107D74"/>
    <w:rsid w:val="00113F50"/>
    <w:rsid w:val="0012205D"/>
    <w:rsid w:val="001221CE"/>
    <w:rsid w:val="00124DBB"/>
    <w:rsid w:val="001273F9"/>
    <w:rsid w:val="0013588C"/>
    <w:rsid w:val="00137A2D"/>
    <w:rsid w:val="00153F2D"/>
    <w:rsid w:val="00157E6E"/>
    <w:rsid w:val="001648A1"/>
    <w:rsid w:val="00166852"/>
    <w:rsid w:val="0017174E"/>
    <w:rsid w:val="00177D0A"/>
    <w:rsid w:val="001922A0"/>
    <w:rsid w:val="00192878"/>
    <w:rsid w:val="001952BA"/>
    <w:rsid w:val="00195D68"/>
    <w:rsid w:val="00197DDC"/>
    <w:rsid w:val="001B01A6"/>
    <w:rsid w:val="001C4C41"/>
    <w:rsid w:val="001D2161"/>
    <w:rsid w:val="001D3F55"/>
    <w:rsid w:val="001E0067"/>
    <w:rsid w:val="001E097E"/>
    <w:rsid w:val="001E0C61"/>
    <w:rsid w:val="001F6225"/>
    <w:rsid w:val="00204F98"/>
    <w:rsid w:val="00230649"/>
    <w:rsid w:val="00233C26"/>
    <w:rsid w:val="002379F1"/>
    <w:rsid w:val="002449C8"/>
    <w:rsid w:val="00247390"/>
    <w:rsid w:val="0025558F"/>
    <w:rsid w:val="00256465"/>
    <w:rsid w:val="00261235"/>
    <w:rsid w:val="00262425"/>
    <w:rsid w:val="0026574F"/>
    <w:rsid w:val="00270291"/>
    <w:rsid w:val="0027306E"/>
    <w:rsid w:val="00281AA5"/>
    <w:rsid w:val="00281C0C"/>
    <w:rsid w:val="00284902"/>
    <w:rsid w:val="00286D89"/>
    <w:rsid w:val="00291249"/>
    <w:rsid w:val="00292BAD"/>
    <w:rsid w:val="002931A2"/>
    <w:rsid w:val="00295596"/>
    <w:rsid w:val="002A1938"/>
    <w:rsid w:val="002B1D6F"/>
    <w:rsid w:val="002B277F"/>
    <w:rsid w:val="002B4F82"/>
    <w:rsid w:val="002C35B5"/>
    <w:rsid w:val="002D18B3"/>
    <w:rsid w:val="002E3CD9"/>
    <w:rsid w:val="002F64F5"/>
    <w:rsid w:val="002F6A27"/>
    <w:rsid w:val="00310DE5"/>
    <w:rsid w:val="00323404"/>
    <w:rsid w:val="00323DE6"/>
    <w:rsid w:val="003279CA"/>
    <w:rsid w:val="00330E20"/>
    <w:rsid w:val="0033700F"/>
    <w:rsid w:val="00346EF8"/>
    <w:rsid w:val="003518A9"/>
    <w:rsid w:val="00370B44"/>
    <w:rsid w:val="00385BF0"/>
    <w:rsid w:val="0038774E"/>
    <w:rsid w:val="00395A62"/>
    <w:rsid w:val="00396960"/>
    <w:rsid w:val="00397C0D"/>
    <w:rsid w:val="003C7A5D"/>
    <w:rsid w:val="003D2F3F"/>
    <w:rsid w:val="003D6972"/>
    <w:rsid w:val="003D6D3C"/>
    <w:rsid w:val="003E17C4"/>
    <w:rsid w:val="003E33E2"/>
    <w:rsid w:val="003E356F"/>
    <w:rsid w:val="003E35F6"/>
    <w:rsid w:val="003E52AB"/>
    <w:rsid w:val="003E579F"/>
    <w:rsid w:val="003F048A"/>
    <w:rsid w:val="003F247C"/>
    <w:rsid w:val="003F395F"/>
    <w:rsid w:val="003F7BD4"/>
    <w:rsid w:val="00415D74"/>
    <w:rsid w:val="00425417"/>
    <w:rsid w:val="004258A0"/>
    <w:rsid w:val="00425E2A"/>
    <w:rsid w:val="004268CB"/>
    <w:rsid w:val="00431EFF"/>
    <w:rsid w:val="00435E41"/>
    <w:rsid w:val="0044291E"/>
    <w:rsid w:val="00447411"/>
    <w:rsid w:val="00450C6A"/>
    <w:rsid w:val="00452459"/>
    <w:rsid w:val="00455188"/>
    <w:rsid w:val="00457D12"/>
    <w:rsid w:val="00464F25"/>
    <w:rsid w:val="004672EE"/>
    <w:rsid w:val="00470D79"/>
    <w:rsid w:val="00475C97"/>
    <w:rsid w:val="00477BC6"/>
    <w:rsid w:val="00494CF2"/>
    <w:rsid w:val="00497AAB"/>
    <w:rsid w:val="004A0913"/>
    <w:rsid w:val="004A20D8"/>
    <w:rsid w:val="004B1631"/>
    <w:rsid w:val="004B6BC8"/>
    <w:rsid w:val="004C7559"/>
    <w:rsid w:val="004D1149"/>
    <w:rsid w:val="004D5E3E"/>
    <w:rsid w:val="004E0B7B"/>
    <w:rsid w:val="00500075"/>
    <w:rsid w:val="00500098"/>
    <w:rsid w:val="00501EC5"/>
    <w:rsid w:val="00502CFC"/>
    <w:rsid w:val="00503037"/>
    <w:rsid w:val="00504649"/>
    <w:rsid w:val="005100AD"/>
    <w:rsid w:val="0052143F"/>
    <w:rsid w:val="00536813"/>
    <w:rsid w:val="005531D1"/>
    <w:rsid w:val="0055429D"/>
    <w:rsid w:val="00561BA4"/>
    <w:rsid w:val="00565614"/>
    <w:rsid w:val="00565B4C"/>
    <w:rsid w:val="00577570"/>
    <w:rsid w:val="0058514F"/>
    <w:rsid w:val="00595FC9"/>
    <w:rsid w:val="005A731F"/>
    <w:rsid w:val="005B3854"/>
    <w:rsid w:val="005B4139"/>
    <w:rsid w:val="005B47E7"/>
    <w:rsid w:val="005B5120"/>
    <w:rsid w:val="005D3B3B"/>
    <w:rsid w:val="005E177F"/>
    <w:rsid w:val="005E39A6"/>
    <w:rsid w:val="005F34FB"/>
    <w:rsid w:val="00600AE4"/>
    <w:rsid w:val="00604F2C"/>
    <w:rsid w:val="00606778"/>
    <w:rsid w:val="00610173"/>
    <w:rsid w:val="00616974"/>
    <w:rsid w:val="006218EF"/>
    <w:rsid w:val="006317A7"/>
    <w:rsid w:val="006342F4"/>
    <w:rsid w:val="0064123C"/>
    <w:rsid w:val="00642100"/>
    <w:rsid w:val="0066390B"/>
    <w:rsid w:val="00675912"/>
    <w:rsid w:val="00682F9D"/>
    <w:rsid w:val="00696A61"/>
    <w:rsid w:val="006B6701"/>
    <w:rsid w:val="006C5EB0"/>
    <w:rsid w:val="006C6640"/>
    <w:rsid w:val="006D067D"/>
    <w:rsid w:val="006D11CE"/>
    <w:rsid w:val="006D3762"/>
    <w:rsid w:val="006D61C2"/>
    <w:rsid w:val="006E301D"/>
    <w:rsid w:val="006E3BA5"/>
    <w:rsid w:val="006E3EB2"/>
    <w:rsid w:val="006F2794"/>
    <w:rsid w:val="006F29DD"/>
    <w:rsid w:val="007004B2"/>
    <w:rsid w:val="00700627"/>
    <w:rsid w:val="00700F4E"/>
    <w:rsid w:val="00701D86"/>
    <w:rsid w:val="0071263F"/>
    <w:rsid w:val="00714629"/>
    <w:rsid w:val="00716C77"/>
    <w:rsid w:val="00717A3C"/>
    <w:rsid w:val="007274A0"/>
    <w:rsid w:val="00734BF2"/>
    <w:rsid w:val="00734CF9"/>
    <w:rsid w:val="00737DCD"/>
    <w:rsid w:val="00742BA6"/>
    <w:rsid w:val="007453FB"/>
    <w:rsid w:val="007609BA"/>
    <w:rsid w:val="00760C36"/>
    <w:rsid w:val="007663EF"/>
    <w:rsid w:val="00775CC9"/>
    <w:rsid w:val="00776086"/>
    <w:rsid w:val="00781D80"/>
    <w:rsid w:val="00783EAC"/>
    <w:rsid w:val="007845A2"/>
    <w:rsid w:val="007870BC"/>
    <w:rsid w:val="007873E8"/>
    <w:rsid w:val="0079542A"/>
    <w:rsid w:val="007A4CCC"/>
    <w:rsid w:val="007C3002"/>
    <w:rsid w:val="007D401E"/>
    <w:rsid w:val="007E2053"/>
    <w:rsid w:val="007E2DD2"/>
    <w:rsid w:val="007F01DC"/>
    <w:rsid w:val="007F0249"/>
    <w:rsid w:val="007F2279"/>
    <w:rsid w:val="007F3D00"/>
    <w:rsid w:val="00807590"/>
    <w:rsid w:val="00823078"/>
    <w:rsid w:val="0082542E"/>
    <w:rsid w:val="008336DE"/>
    <w:rsid w:val="00836E3C"/>
    <w:rsid w:val="0084771C"/>
    <w:rsid w:val="0085253E"/>
    <w:rsid w:val="00855556"/>
    <w:rsid w:val="008626D0"/>
    <w:rsid w:val="0087073B"/>
    <w:rsid w:val="00872E49"/>
    <w:rsid w:val="00883A3B"/>
    <w:rsid w:val="00886768"/>
    <w:rsid w:val="00893AC8"/>
    <w:rsid w:val="008A4F2F"/>
    <w:rsid w:val="008B0826"/>
    <w:rsid w:val="008C14BF"/>
    <w:rsid w:val="008E0715"/>
    <w:rsid w:val="008F03BB"/>
    <w:rsid w:val="008F541D"/>
    <w:rsid w:val="00902DBE"/>
    <w:rsid w:val="009103DC"/>
    <w:rsid w:val="009158CB"/>
    <w:rsid w:val="0092054C"/>
    <w:rsid w:val="00927666"/>
    <w:rsid w:val="00930F12"/>
    <w:rsid w:val="00943F00"/>
    <w:rsid w:val="00952D0E"/>
    <w:rsid w:val="00953952"/>
    <w:rsid w:val="009555B5"/>
    <w:rsid w:val="00956E06"/>
    <w:rsid w:val="0096165A"/>
    <w:rsid w:val="00962295"/>
    <w:rsid w:val="00965330"/>
    <w:rsid w:val="00970825"/>
    <w:rsid w:val="00972F1C"/>
    <w:rsid w:val="009742B3"/>
    <w:rsid w:val="00974F10"/>
    <w:rsid w:val="00992E55"/>
    <w:rsid w:val="009935D6"/>
    <w:rsid w:val="009951EE"/>
    <w:rsid w:val="009A3108"/>
    <w:rsid w:val="009A37B6"/>
    <w:rsid w:val="009A5C11"/>
    <w:rsid w:val="009B0CC7"/>
    <w:rsid w:val="009B161B"/>
    <w:rsid w:val="009E0BF0"/>
    <w:rsid w:val="009E152F"/>
    <w:rsid w:val="009E521B"/>
    <w:rsid w:val="009F0D03"/>
    <w:rsid w:val="009F155E"/>
    <w:rsid w:val="00A01EE5"/>
    <w:rsid w:val="00A03525"/>
    <w:rsid w:val="00A07C10"/>
    <w:rsid w:val="00A10A23"/>
    <w:rsid w:val="00A1683F"/>
    <w:rsid w:val="00A171FF"/>
    <w:rsid w:val="00A17AA1"/>
    <w:rsid w:val="00A25715"/>
    <w:rsid w:val="00A40C10"/>
    <w:rsid w:val="00A4316C"/>
    <w:rsid w:val="00A432A1"/>
    <w:rsid w:val="00A45925"/>
    <w:rsid w:val="00A47120"/>
    <w:rsid w:val="00A51293"/>
    <w:rsid w:val="00A53FF1"/>
    <w:rsid w:val="00A540EC"/>
    <w:rsid w:val="00A542B5"/>
    <w:rsid w:val="00A55389"/>
    <w:rsid w:val="00A61016"/>
    <w:rsid w:val="00A738E9"/>
    <w:rsid w:val="00A75B0A"/>
    <w:rsid w:val="00A82833"/>
    <w:rsid w:val="00A86693"/>
    <w:rsid w:val="00A87616"/>
    <w:rsid w:val="00A92E8F"/>
    <w:rsid w:val="00A94C5F"/>
    <w:rsid w:val="00A9787E"/>
    <w:rsid w:val="00AA005D"/>
    <w:rsid w:val="00AC4D96"/>
    <w:rsid w:val="00AD2915"/>
    <w:rsid w:val="00AD5A86"/>
    <w:rsid w:val="00AD66DE"/>
    <w:rsid w:val="00AE1F81"/>
    <w:rsid w:val="00AE4559"/>
    <w:rsid w:val="00B02003"/>
    <w:rsid w:val="00B05884"/>
    <w:rsid w:val="00B06AF9"/>
    <w:rsid w:val="00B13E61"/>
    <w:rsid w:val="00B16C24"/>
    <w:rsid w:val="00B24F0D"/>
    <w:rsid w:val="00B310AE"/>
    <w:rsid w:val="00B33899"/>
    <w:rsid w:val="00B370CE"/>
    <w:rsid w:val="00B42C14"/>
    <w:rsid w:val="00B535D2"/>
    <w:rsid w:val="00B73E8B"/>
    <w:rsid w:val="00B7655F"/>
    <w:rsid w:val="00B82F25"/>
    <w:rsid w:val="00B91AFE"/>
    <w:rsid w:val="00B9573F"/>
    <w:rsid w:val="00BA0FAA"/>
    <w:rsid w:val="00BA54C9"/>
    <w:rsid w:val="00BA6ABF"/>
    <w:rsid w:val="00BA7CB7"/>
    <w:rsid w:val="00BB1E32"/>
    <w:rsid w:val="00BB25B6"/>
    <w:rsid w:val="00BB33B2"/>
    <w:rsid w:val="00BB6B25"/>
    <w:rsid w:val="00BC7D8E"/>
    <w:rsid w:val="00BD6739"/>
    <w:rsid w:val="00BE2774"/>
    <w:rsid w:val="00BE3960"/>
    <w:rsid w:val="00BE7331"/>
    <w:rsid w:val="00BE7CCC"/>
    <w:rsid w:val="00BF066B"/>
    <w:rsid w:val="00BF0F37"/>
    <w:rsid w:val="00BF1170"/>
    <w:rsid w:val="00BF1F59"/>
    <w:rsid w:val="00BF3C81"/>
    <w:rsid w:val="00C0229F"/>
    <w:rsid w:val="00C02EB3"/>
    <w:rsid w:val="00C03E0D"/>
    <w:rsid w:val="00C10C00"/>
    <w:rsid w:val="00C10CD0"/>
    <w:rsid w:val="00C1181D"/>
    <w:rsid w:val="00C150FA"/>
    <w:rsid w:val="00C20D52"/>
    <w:rsid w:val="00C213EC"/>
    <w:rsid w:val="00C27634"/>
    <w:rsid w:val="00C307CC"/>
    <w:rsid w:val="00C3193E"/>
    <w:rsid w:val="00C32B92"/>
    <w:rsid w:val="00C32CAB"/>
    <w:rsid w:val="00C511BB"/>
    <w:rsid w:val="00C621CB"/>
    <w:rsid w:val="00C630F3"/>
    <w:rsid w:val="00C633B0"/>
    <w:rsid w:val="00C65617"/>
    <w:rsid w:val="00C6635F"/>
    <w:rsid w:val="00C671A7"/>
    <w:rsid w:val="00C70060"/>
    <w:rsid w:val="00C72205"/>
    <w:rsid w:val="00C81418"/>
    <w:rsid w:val="00C93522"/>
    <w:rsid w:val="00C93C26"/>
    <w:rsid w:val="00C95B50"/>
    <w:rsid w:val="00CA4960"/>
    <w:rsid w:val="00CB1076"/>
    <w:rsid w:val="00CB263B"/>
    <w:rsid w:val="00CB4D09"/>
    <w:rsid w:val="00CC452C"/>
    <w:rsid w:val="00CC7D8A"/>
    <w:rsid w:val="00CD3627"/>
    <w:rsid w:val="00CD4D5D"/>
    <w:rsid w:val="00CD5D10"/>
    <w:rsid w:val="00CD662F"/>
    <w:rsid w:val="00CE0064"/>
    <w:rsid w:val="00CF1A11"/>
    <w:rsid w:val="00CF4276"/>
    <w:rsid w:val="00CF7A09"/>
    <w:rsid w:val="00D02E11"/>
    <w:rsid w:val="00D04709"/>
    <w:rsid w:val="00D04804"/>
    <w:rsid w:val="00D04D93"/>
    <w:rsid w:val="00D31EC0"/>
    <w:rsid w:val="00D437D9"/>
    <w:rsid w:val="00D47AD0"/>
    <w:rsid w:val="00D77A14"/>
    <w:rsid w:val="00D811B1"/>
    <w:rsid w:val="00D82A2D"/>
    <w:rsid w:val="00D841FD"/>
    <w:rsid w:val="00D90C8B"/>
    <w:rsid w:val="00D96D7E"/>
    <w:rsid w:val="00DA0C32"/>
    <w:rsid w:val="00DA28BA"/>
    <w:rsid w:val="00DA441F"/>
    <w:rsid w:val="00DA6387"/>
    <w:rsid w:val="00DB0F86"/>
    <w:rsid w:val="00DB36E0"/>
    <w:rsid w:val="00DB7250"/>
    <w:rsid w:val="00DC7D1F"/>
    <w:rsid w:val="00DF6D28"/>
    <w:rsid w:val="00E00588"/>
    <w:rsid w:val="00E071AA"/>
    <w:rsid w:val="00E100C8"/>
    <w:rsid w:val="00E11609"/>
    <w:rsid w:val="00E13447"/>
    <w:rsid w:val="00E15B1A"/>
    <w:rsid w:val="00E3113D"/>
    <w:rsid w:val="00E32B4B"/>
    <w:rsid w:val="00E362D1"/>
    <w:rsid w:val="00E400FA"/>
    <w:rsid w:val="00E42DEE"/>
    <w:rsid w:val="00E61864"/>
    <w:rsid w:val="00E6200F"/>
    <w:rsid w:val="00E63B90"/>
    <w:rsid w:val="00E73969"/>
    <w:rsid w:val="00E86B03"/>
    <w:rsid w:val="00E9067F"/>
    <w:rsid w:val="00E910AE"/>
    <w:rsid w:val="00E92959"/>
    <w:rsid w:val="00E9693B"/>
    <w:rsid w:val="00EA228E"/>
    <w:rsid w:val="00EA4FF3"/>
    <w:rsid w:val="00EA61E2"/>
    <w:rsid w:val="00EB2CF7"/>
    <w:rsid w:val="00EB552F"/>
    <w:rsid w:val="00EC2C02"/>
    <w:rsid w:val="00EC361F"/>
    <w:rsid w:val="00ED0DF7"/>
    <w:rsid w:val="00ED3000"/>
    <w:rsid w:val="00ED7118"/>
    <w:rsid w:val="00EE625B"/>
    <w:rsid w:val="00EF5F3F"/>
    <w:rsid w:val="00EF6229"/>
    <w:rsid w:val="00EF7B79"/>
    <w:rsid w:val="00F01EE6"/>
    <w:rsid w:val="00F03483"/>
    <w:rsid w:val="00F0725F"/>
    <w:rsid w:val="00F16FEC"/>
    <w:rsid w:val="00F21AD2"/>
    <w:rsid w:val="00F256A5"/>
    <w:rsid w:val="00F2643F"/>
    <w:rsid w:val="00F349A8"/>
    <w:rsid w:val="00F4180F"/>
    <w:rsid w:val="00F4338D"/>
    <w:rsid w:val="00F47200"/>
    <w:rsid w:val="00F51D45"/>
    <w:rsid w:val="00F52AF4"/>
    <w:rsid w:val="00F56AAE"/>
    <w:rsid w:val="00F56EFE"/>
    <w:rsid w:val="00F603B1"/>
    <w:rsid w:val="00F7039A"/>
    <w:rsid w:val="00F710E2"/>
    <w:rsid w:val="00F77D5B"/>
    <w:rsid w:val="00F9053D"/>
    <w:rsid w:val="00F97697"/>
    <w:rsid w:val="00FA1FD8"/>
    <w:rsid w:val="00FA7203"/>
    <w:rsid w:val="00FB2DED"/>
    <w:rsid w:val="00FD1582"/>
    <w:rsid w:val="00FE332F"/>
    <w:rsid w:val="00FE564F"/>
    <w:rsid w:val="00FF309A"/>
    <w:rsid w:val="00FF31CB"/>
    <w:rsid w:val="00FF4FBF"/>
    <w:rsid w:val="00FF7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7B597"/>
  <w15:chartTrackingRefBased/>
  <w15:docId w15:val="{19C704C6-5F35-478F-AC1D-4D1BAAFB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5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80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04804"/>
  </w:style>
  <w:style w:type="paragraph" w:styleId="Footer">
    <w:name w:val="footer"/>
    <w:basedOn w:val="Normal"/>
    <w:link w:val="FooterChar"/>
    <w:uiPriority w:val="99"/>
    <w:unhideWhenUsed/>
    <w:rsid w:val="00D04804"/>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04804"/>
  </w:style>
  <w:style w:type="paragraph" w:styleId="BalloonText">
    <w:name w:val="Balloon Text"/>
    <w:basedOn w:val="Normal"/>
    <w:link w:val="BalloonTextChar"/>
    <w:uiPriority w:val="99"/>
    <w:semiHidden/>
    <w:unhideWhenUsed/>
    <w:rsid w:val="003D69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972"/>
    <w:rPr>
      <w:rFonts w:ascii="Segoe UI" w:eastAsia="Times New Roman" w:hAnsi="Segoe UI" w:cs="Segoe UI"/>
      <w:sz w:val="18"/>
      <w:szCs w:val="18"/>
      <w:lang w:eastAsia="en-GB"/>
    </w:rPr>
  </w:style>
  <w:style w:type="table" w:styleId="TableGrid">
    <w:name w:val="Table Grid"/>
    <w:basedOn w:val="TableNormal"/>
    <w:uiPriority w:val="39"/>
    <w:rsid w:val="00E31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263F"/>
    <w:rPr>
      <w:color w:val="0563C1" w:themeColor="hyperlink"/>
      <w:u w:val="single"/>
    </w:rPr>
  </w:style>
  <w:style w:type="character" w:styleId="UnresolvedMention">
    <w:name w:val="Unresolved Mention"/>
    <w:basedOn w:val="DefaultParagraphFont"/>
    <w:uiPriority w:val="99"/>
    <w:semiHidden/>
    <w:unhideWhenUsed/>
    <w:rsid w:val="0071263F"/>
    <w:rPr>
      <w:color w:val="605E5C"/>
      <w:shd w:val="clear" w:color="auto" w:fill="E1DFDD"/>
    </w:rPr>
  </w:style>
  <w:style w:type="paragraph" w:styleId="ListParagraph">
    <w:name w:val="List Paragraph"/>
    <w:basedOn w:val="Normal"/>
    <w:uiPriority w:val="34"/>
    <w:qFormat/>
    <w:rsid w:val="00447411"/>
    <w:pPr>
      <w:ind w:left="720"/>
      <w:contextualSpacing/>
    </w:pPr>
  </w:style>
  <w:style w:type="paragraph" w:styleId="NormalWeb">
    <w:name w:val="Normal (Web)"/>
    <w:basedOn w:val="Normal"/>
    <w:uiPriority w:val="99"/>
    <w:semiHidden/>
    <w:unhideWhenUsed/>
    <w:rsid w:val="00502CFC"/>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3747">
      <w:bodyDiv w:val="1"/>
      <w:marLeft w:val="0"/>
      <w:marRight w:val="0"/>
      <w:marTop w:val="0"/>
      <w:marBottom w:val="0"/>
      <w:divBdr>
        <w:top w:val="none" w:sz="0" w:space="0" w:color="auto"/>
        <w:left w:val="none" w:sz="0" w:space="0" w:color="auto"/>
        <w:bottom w:val="none" w:sz="0" w:space="0" w:color="auto"/>
        <w:right w:val="none" w:sz="0" w:space="0" w:color="auto"/>
      </w:divBdr>
    </w:div>
    <w:div w:id="251865369">
      <w:bodyDiv w:val="1"/>
      <w:marLeft w:val="0"/>
      <w:marRight w:val="0"/>
      <w:marTop w:val="0"/>
      <w:marBottom w:val="0"/>
      <w:divBdr>
        <w:top w:val="none" w:sz="0" w:space="0" w:color="auto"/>
        <w:left w:val="none" w:sz="0" w:space="0" w:color="auto"/>
        <w:bottom w:val="none" w:sz="0" w:space="0" w:color="auto"/>
        <w:right w:val="none" w:sz="0" w:space="0" w:color="auto"/>
      </w:divBdr>
      <w:divsChild>
        <w:div w:id="1614361230">
          <w:marLeft w:val="0"/>
          <w:marRight w:val="0"/>
          <w:marTop w:val="0"/>
          <w:marBottom w:val="0"/>
          <w:divBdr>
            <w:top w:val="none" w:sz="0" w:space="0" w:color="auto"/>
            <w:left w:val="none" w:sz="0" w:space="0" w:color="auto"/>
            <w:bottom w:val="none" w:sz="0" w:space="0" w:color="auto"/>
            <w:right w:val="none" w:sz="0" w:space="0" w:color="auto"/>
          </w:divBdr>
        </w:div>
      </w:divsChild>
    </w:div>
    <w:div w:id="544223847">
      <w:bodyDiv w:val="1"/>
      <w:marLeft w:val="0"/>
      <w:marRight w:val="0"/>
      <w:marTop w:val="0"/>
      <w:marBottom w:val="0"/>
      <w:divBdr>
        <w:top w:val="none" w:sz="0" w:space="0" w:color="auto"/>
        <w:left w:val="none" w:sz="0" w:space="0" w:color="auto"/>
        <w:bottom w:val="none" w:sz="0" w:space="0" w:color="auto"/>
        <w:right w:val="none" w:sz="0" w:space="0" w:color="auto"/>
      </w:divBdr>
    </w:div>
    <w:div w:id="607737652">
      <w:bodyDiv w:val="1"/>
      <w:marLeft w:val="0"/>
      <w:marRight w:val="0"/>
      <w:marTop w:val="0"/>
      <w:marBottom w:val="0"/>
      <w:divBdr>
        <w:top w:val="none" w:sz="0" w:space="0" w:color="auto"/>
        <w:left w:val="none" w:sz="0" w:space="0" w:color="auto"/>
        <w:bottom w:val="none" w:sz="0" w:space="0" w:color="auto"/>
        <w:right w:val="none" w:sz="0" w:space="0" w:color="auto"/>
      </w:divBdr>
    </w:div>
    <w:div w:id="720905583">
      <w:bodyDiv w:val="1"/>
      <w:marLeft w:val="0"/>
      <w:marRight w:val="0"/>
      <w:marTop w:val="0"/>
      <w:marBottom w:val="0"/>
      <w:divBdr>
        <w:top w:val="none" w:sz="0" w:space="0" w:color="auto"/>
        <w:left w:val="none" w:sz="0" w:space="0" w:color="auto"/>
        <w:bottom w:val="none" w:sz="0" w:space="0" w:color="auto"/>
        <w:right w:val="none" w:sz="0" w:space="0" w:color="auto"/>
      </w:divBdr>
    </w:div>
    <w:div w:id="739131849">
      <w:bodyDiv w:val="1"/>
      <w:marLeft w:val="0"/>
      <w:marRight w:val="0"/>
      <w:marTop w:val="0"/>
      <w:marBottom w:val="0"/>
      <w:divBdr>
        <w:top w:val="none" w:sz="0" w:space="0" w:color="auto"/>
        <w:left w:val="none" w:sz="0" w:space="0" w:color="auto"/>
        <w:bottom w:val="none" w:sz="0" w:space="0" w:color="auto"/>
        <w:right w:val="none" w:sz="0" w:space="0" w:color="auto"/>
      </w:divBdr>
    </w:div>
    <w:div w:id="1697927079">
      <w:bodyDiv w:val="1"/>
      <w:marLeft w:val="0"/>
      <w:marRight w:val="0"/>
      <w:marTop w:val="0"/>
      <w:marBottom w:val="0"/>
      <w:divBdr>
        <w:top w:val="none" w:sz="0" w:space="0" w:color="auto"/>
        <w:left w:val="none" w:sz="0" w:space="0" w:color="auto"/>
        <w:bottom w:val="none" w:sz="0" w:space="0" w:color="auto"/>
        <w:right w:val="none" w:sz="0" w:space="0" w:color="auto"/>
      </w:divBdr>
    </w:div>
    <w:div w:id="1758095075">
      <w:bodyDiv w:val="1"/>
      <w:marLeft w:val="0"/>
      <w:marRight w:val="0"/>
      <w:marTop w:val="0"/>
      <w:marBottom w:val="0"/>
      <w:divBdr>
        <w:top w:val="none" w:sz="0" w:space="0" w:color="auto"/>
        <w:left w:val="none" w:sz="0" w:space="0" w:color="auto"/>
        <w:bottom w:val="none" w:sz="0" w:space="0" w:color="auto"/>
        <w:right w:val="none" w:sz="0" w:space="0" w:color="auto"/>
      </w:divBdr>
      <w:divsChild>
        <w:div w:id="1632860081">
          <w:marLeft w:val="0"/>
          <w:marRight w:val="0"/>
          <w:marTop w:val="0"/>
          <w:marBottom w:val="0"/>
          <w:divBdr>
            <w:top w:val="none" w:sz="0" w:space="0" w:color="auto"/>
            <w:left w:val="none" w:sz="0" w:space="0" w:color="auto"/>
            <w:bottom w:val="none" w:sz="0" w:space="0" w:color="auto"/>
            <w:right w:val="none" w:sz="0" w:space="0" w:color="auto"/>
          </w:divBdr>
        </w:div>
      </w:divsChild>
    </w:div>
    <w:div w:id="1794979052">
      <w:bodyDiv w:val="1"/>
      <w:marLeft w:val="0"/>
      <w:marRight w:val="0"/>
      <w:marTop w:val="0"/>
      <w:marBottom w:val="0"/>
      <w:divBdr>
        <w:top w:val="none" w:sz="0" w:space="0" w:color="auto"/>
        <w:left w:val="none" w:sz="0" w:space="0" w:color="auto"/>
        <w:bottom w:val="none" w:sz="0" w:space="0" w:color="auto"/>
        <w:right w:val="none" w:sz="0" w:space="0" w:color="auto"/>
      </w:divBdr>
    </w:div>
    <w:div w:id="1860046477">
      <w:bodyDiv w:val="1"/>
      <w:marLeft w:val="0"/>
      <w:marRight w:val="0"/>
      <w:marTop w:val="0"/>
      <w:marBottom w:val="0"/>
      <w:divBdr>
        <w:top w:val="none" w:sz="0" w:space="0" w:color="auto"/>
        <w:left w:val="none" w:sz="0" w:space="0" w:color="auto"/>
        <w:bottom w:val="none" w:sz="0" w:space="0" w:color="auto"/>
        <w:right w:val="none" w:sz="0" w:space="0" w:color="auto"/>
      </w:divBdr>
    </w:div>
    <w:div w:id="191165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enkins\Downloads\Letterhead%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931D25D8B5C4DA4A5ACAE3C194C28" ma:contentTypeVersion="19" ma:contentTypeDescription="Create a new document." ma:contentTypeScope="" ma:versionID="a21acdefdc0eff911dcc255c484d1299">
  <xsd:schema xmlns:xsd="http://www.w3.org/2001/XMLSchema" xmlns:xs="http://www.w3.org/2001/XMLSchema" xmlns:p="http://schemas.microsoft.com/office/2006/metadata/properties" xmlns:ns2="3d4732d1-4c53-4708-8c5c-793b1f668ce9" xmlns:ns3="c401a08b-4870-4116-866e-d11df6e97e54" targetNamespace="http://schemas.microsoft.com/office/2006/metadata/properties" ma:root="true" ma:fieldsID="490f857bd234d4d2cd32f1efabc3eb30" ns2:_="" ns3:_="">
    <xsd:import namespace="3d4732d1-4c53-4708-8c5c-793b1f668ce9"/>
    <xsd:import namespace="c401a08b-4870-4116-866e-d11df6e97e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732d1-4c53-4708-8c5c-793b1f668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540688-10e5-4119-b8ff-74959c2214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01a08b-4870-4116-866e-d11df6e97e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6234987-b1ff-4e93-acbe-c467b0d9e519}" ma:internalName="TaxCatchAll" ma:showField="CatchAllData" ma:web="c401a08b-4870-4116-866e-d11df6e97e5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4732d1-4c53-4708-8c5c-793b1f668ce9">
      <Terms xmlns="http://schemas.microsoft.com/office/infopath/2007/PartnerControls"/>
    </lcf76f155ced4ddcb4097134ff3c332f>
    <TaxCatchAll xmlns="c401a08b-4870-4116-866e-d11df6e97e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3C6BC-4E83-4FAE-9C11-1F3C4397C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732d1-4c53-4708-8c5c-793b1f668ce9"/>
    <ds:schemaRef ds:uri="c401a08b-4870-4116-866e-d11df6e97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90CBC1-1668-45FB-B3E8-517D9E5574C7}">
  <ds:schemaRefs>
    <ds:schemaRef ds:uri="http://schemas.microsoft.com/sharepoint/v3/contenttype/forms"/>
  </ds:schemaRefs>
</ds:datastoreItem>
</file>

<file path=customXml/itemProps3.xml><?xml version="1.0" encoding="utf-8"?>
<ds:datastoreItem xmlns:ds="http://schemas.openxmlformats.org/officeDocument/2006/customXml" ds:itemID="{BB934D42-4054-4B61-BD84-FAD8742FF337}">
  <ds:schemaRefs>
    <ds:schemaRef ds:uri="http://schemas.microsoft.com/office/2006/metadata/properties"/>
    <ds:schemaRef ds:uri="http://schemas.microsoft.com/office/infopath/2007/PartnerControls"/>
    <ds:schemaRef ds:uri="3d4732d1-4c53-4708-8c5c-793b1f668ce9"/>
    <ds:schemaRef ds:uri="c401a08b-4870-4116-866e-d11df6e97e54"/>
  </ds:schemaRefs>
</ds:datastoreItem>
</file>

<file path=customXml/itemProps4.xml><?xml version="1.0" encoding="utf-8"?>
<ds:datastoreItem xmlns:ds="http://schemas.openxmlformats.org/officeDocument/2006/customXml" ds:itemID="{E87115A5-871E-43DB-98F4-202BBFBDC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v3</Template>
  <TotalTime>53</TotalTime>
  <Pages>2</Pages>
  <Words>463</Words>
  <Characters>2761</Characters>
  <Application>Microsoft Office Word</Application>
  <DocSecurity>0</DocSecurity>
  <Lines>251</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Bentley</dc:creator>
  <cp:keywords/>
  <dc:description/>
  <cp:lastModifiedBy>S Bentley</cp:lastModifiedBy>
  <cp:revision>61</cp:revision>
  <cp:lastPrinted>2022-01-17T14:41:00Z</cp:lastPrinted>
  <dcterms:created xsi:type="dcterms:W3CDTF">2026-02-23T11:03:00Z</dcterms:created>
  <dcterms:modified xsi:type="dcterms:W3CDTF">2026-02-23T11:58:00Z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0x010100AE2931D25D8B5C4DA4A5ACAE3C194C28</vt:lpwstr>
  </property>
  <property fmtid="{D5CDD505-2E9C-101B-9397-08002B2CF9AE}" pid="3" name="MediaServiceImageTags">
    <vt:lpwstr/>
  </property>
  <property fmtid="{D5CDD505-2E9C-101B-9397-08002B2CF9AE}" pid="4" name="GrammarlyDocumentId">
    <vt:lpwstr>fcff1fa47f893282a613773f4d738050153d3902c16b4ac91e0946c7ec7ad30b</vt:lpwstr>
  </property>
</Properties>
</file>